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817" w:rsidRPr="00B64817" w:rsidRDefault="00B64817" w:rsidP="00B64817">
      <w:pPr>
        <w:spacing w:after="0"/>
        <w:rPr>
          <w:sz w:val="8"/>
          <w:szCs w:val="8"/>
        </w:rPr>
      </w:pPr>
    </w:p>
    <w:tbl>
      <w:tblPr>
        <w:tblStyle w:val="TableGrid"/>
        <w:tblW w:w="112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59"/>
      </w:tblGrid>
      <w:tr w:rsidR="00335057" w:rsidTr="00122BFE">
        <w:trPr>
          <w:trHeight w:val="1068"/>
          <w:jc w:val="center"/>
        </w:trPr>
        <w:tc>
          <w:tcPr>
            <w:tcW w:w="11259" w:type="dxa"/>
          </w:tcPr>
          <w:p w:rsidR="00335057" w:rsidRPr="00B64817" w:rsidRDefault="0036010F" w:rsidP="0036010F">
            <w:pPr>
              <w:pStyle w:val="Address"/>
            </w:pPr>
            <w:r>
              <w:t>KSE Jr. Beta Club presents….</w:t>
            </w:r>
          </w:p>
        </w:tc>
      </w:tr>
      <w:tr w:rsidR="00B64817" w:rsidTr="00122BFE">
        <w:trPr>
          <w:trHeight w:val="6049"/>
          <w:jc w:val="center"/>
        </w:trPr>
        <w:tc>
          <w:tcPr>
            <w:tcW w:w="11259" w:type="dxa"/>
            <w:vAlign w:val="bottom"/>
          </w:tcPr>
          <w:p w:rsidR="00B64817" w:rsidRDefault="0036010F" w:rsidP="0036010F">
            <w:pPr>
              <w:pStyle w:val="Heading1"/>
              <w:rPr>
                <w:sz w:val="144"/>
                <w:szCs w:val="144"/>
              </w:rPr>
            </w:pPr>
            <w:r w:rsidRPr="0036010F">
              <w:rPr>
                <w:sz w:val="144"/>
                <w:szCs w:val="144"/>
              </w:rPr>
              <w:t>Book Character</w:t>
            </w:r>
            <w:r>
              <w:t xml:space="preserve"> </w:t>
            </w:r>
            <w:r w:rsidRPr="0036010F">
              <w:rPr>
                <w:sz w:val="144"/>
                <w:szCs w:val="144"/>
              </w:rPr>
              <w:t>Dress UP Day</w:t>
            </w:r>
            <w:r>
              <w:rPr>
                <w:sz w:val="144"/>
                <w:szCs w:val="144"/>
              </w:rPr>
              <w:t xml:space="preserve"> October 31</w:t>
            </w:r>
            <w:r w:rsidR="000B16DE">
              <w:rPr>
                <w:sz w:val="144"/>
                <w:szCs w:val="144"/>
              </w:rPr>
              <w:t>st</w:t>
            </w:r>
            <w:r>
              <w:rPr>
                <w:sz w:val="144"/>
                <w:szCs w:val="144"/>
              </w:rPr>
              <w:t>!</w:t>
            </w:r>
          </w:p>
          <w:p w:rsidR="0036010F" w:rsidRPr="0036010F" w:rsidRDefault="0036010F" w:rsidP="0036010F"/>
        </w:tc>
      </w:tr>
      <w:tr w:rsidR="00335057" w:rsidTr="00122BFE">
        <w:trPr>
          <w:trHeight w:val="725"/>
          <w:jc w:val="center"/>
        </w:trPr>
        <w:tc>
          <w:tcPr>
            <w:tcW w:w="11259" w:type="dxa"/>
          </w:tcPr>
          <w:p w:rsidR="00335057" w:rsidRPr="0036010F" w:rsidRDefault="0036010F" w:rsidP="0036010F">
            <w:pPr>
              <w:pStyle w:val="Heading2"/>
              <w:rPr>
                <w:color w:val="FFFFFF" w:themeColor="background1"/>
              </w:rPr>
            </w:pPr>
            <w:r w:rsidRPr="0036010F">
              <w:rPr>
                <w:color w:val="FFFFFF" w:themeColor="background1"/>
              </w:rPr>
              <w:t>Proceeds go to</w:t>
            </w:r>
            <w:r w:rsidR="000B16DE">
              <w:rPr>
                <w:color w:val="FFFFFF" w:themeColor="background1"/>
              </w:rPr>
              <w:t xml:space="preserve"> </w:t>
            </w:r>
            <w:r w:rsidR="00122BFE">
              <w:rPr>
                <w:color w:val="FFFFFF" w:themeColor="background1"/>
              </w:rPr>
              <w:t xml:space="preserve">the </w:t>
            </w:r>
            <w:bookmarkStart w:id="0" w:name="_GoBack"/>
            <w:bookmarkEnd w:id="0"/>
            <w:r w:rsidR="000B16DE">
              <w:rPr>
                <w:color w:val="FFFFFF" w:themeColor="background1"/>
              </w:rPr>
              <w:t xml:space="preserve">American Red Cross </w:t>
            </w:r>
            <w:r w:rsidRPr="0036010F">
              <w:rPr>
                <w:color w:val="FFFFFF" w:themeColor="background1"/>
              </w:rPr>
              <w:t xml:space="preserve"> Hurricane Relief</w:t>
            </w:r>
            <w:r w:rsidR="000B16DE">
              <w:rPr>
                <w:color w:val="FFFFFF" w:themeColor="background1"/>
              </w:rPr>
              <w:t xml:space="preserve"> Fund</w:t>
            </w:r>
          </w:p>
        </w:tc>
      </w:tr>
      <w:tr w:rsidR="00335057" w:rsidTr="00122BFE">
        <w:trPr>
          <w:trHeight w:val="2224"/>
          <w:jc w:val="center"/>
        </w:trPr>
        <w:tc>
          <w:tcPr>
            <w:tcW w:w="11259" w:type="dxa"/>
          </w:tcPr>
          <w:p w:rsidR="0036010F" w:rsidRPr="0036010F" w:rsidRDefault="0036010F" w:rsidP="0036010F"/>
          <w:p w:rsidR="007E13A7" w:rsidRPr="0036010F" w:rsidRDefault="0036010F" w:rsidP="0036010F">
            <w:pPr>
              <w:pStyle w:val="ListParagraph"/>
              <w:numPr>
                <w:ilvl w:val="0"/>
                <w:numId w:val="14"/>
              </w:numPr>
              <w:jc w:val="left"/>
            </w:pPr>
            <w:r w:rsidRPr="0036010F">
              <w:t xml:space="preserve">Pay </w:t>
            </w:r>
            <w:r w:rsidRPr="0036010F">
              <w:rPr>
                <w:b/>
                <w:u w:val="single"/>
              </w:rPr>
              <w:t>$5.00</w:t>
            </w:r>
            <w:r w:rsidRPr="0036010F">
              <w:t xml:space="preserve"> to dress up as your favorite BOOK CHARACTER! </w:t>
            </w:r>
          </w:p>
          <w:p w:rsidR="0036010F" w:rsidRPr="0036010F" w:rsidRDefault="0036010F" w:rsidP="0036010F">
            <w:pPr>
              <w:pStyle w:val="ListParagraph"/>
              <w:numPr>
                <w:ilvl w:val="0"/>
                <w:numId w:val="14"/>
              </w:numPr>
              <w:jc w:val="left"/>
            </w:pPr>
            <w:r w:rsidRPr="0036010F">
              <w:t xml:space="preserve">Money will be collected starting </w:t>
            </w:r>
            <w:r w:rsidR="000B16DE">
              <w:t>Monday</w:t>
            </w:r>
            <w:r w:rsidR="000B16DE">
              <w:rPr>
                <w:b/>
                <w:u w:val="single"/>
              </w:rPr>
              <w:t xml:space="preserve"> Oct.</w:t>
            </w:r>
            <w:r w:rsidRPr="0036010F">
              <w:rPr>
                <w:b/>
                <w:u w:val="single"/>
              </w:rPr>
              <w:t xml:space="preserve"> 29</w:t>
            </w:r>
            <w:r w:rsidRPr="0036010F">
              <w:t>.</w:t>
            </w:r>
            <w:r w:rsidR="000B16DE">
              <w:t xml:space="preserve">through Wednesday </w:t>
            </w:r>
            <w:r w:rsidR="000B16DE" w:rsidRPr="000B16DE">
              <w:rPr>
                <w:b/>
                <w:u w:val="single"/>
              </w:rPr>
              <w:t>Oct. 31</w:t>
            </w:r>
            <w:r w:rsidR="000B16DE" w:rsidRPr="000B16DE">
              <w:rPr>
                <w:b/>
                <w:u w:val="single"/>
                <w:vertAlign w:val="superscript"/>
              </w:rPr>
              <w:t>st</w:t>
            </w:r>
            <w:r w:rsidR="000B16DE">
              <w:t xml:space="preserve"> by your homeroom teachers. </w:t>
            </w:r>
          </w:p>
          <w:p w:rsidR="0036010F" w:rsidRPr="0036010F" w:rsidRDefault="0036010F" w:rsidP="0036010F">
            <w:pPr>
              <w:pStyle w:val="ListParagraph"/>
              <w:ind w:left="2130"/>
              <w:jc w:val="left"/>
            </w:pPr>
          </w:p>
          <w:p w:rsidR="0036010F" w:rsidRPr="0036010F" w:rsidRDefault="0036010F" w:rsidP="0036010F">
            <w:pPr>
              <w:rPr>
                <w:lang w:val="en"/>
              </w:rPr>
            </w:pPr>
          </w:p>
        </w:tc>
      </w:tr>
      <w:tr w:rsidR="007E13A7" w:rsidTr="00122BFE">
        <w:trPr>
          <w:trHeight w:val="352"/>
          <w:jc w:val="center"/>
        </w:trPr>
        <w:tc>
          <w:tcPr>
            <w:tcW w:w="11259" w:type="dxa"/>
          </w:tcPr>
          <w:p w:rsidR="007E13A7" w:rsidRPr="002E36BF" w:rsidRDefault="007E13A7" w:rsidP="00122BFE">
            <w:pPr>
              <w:pStyle w:val="Date"/>
              <w:jc w:val="both"/>
              <w:rPr>
                <w:color w:val="595959"/>
                <w:lang w:val="en"/>
              </w:rPr>
            </w:pPr>
          </w:p>
        </w:tc>
      </w:tr>
    </w:tbl>
    <w:p w:rsidR="002A068F" w:rsidRPr="0036010F" w:rsidRDefault="002A068F" w:rsidP="00122BFE">
      <w:pPr>
        <w:pStyle w:val="NoSpacing"/>
        <w:ind w:left="0"/>
        <w:rPr>
          <w:color w:val="auto"/>
          <w:sz w:val="36"/>
          <w:szCs w:val="36"/>
        </w:rPr>
      </w:pPr>
    </w:p>
    <w:sectPr w:rsidR="002A068F" w:rsidRPr="0036010F" w:rsidSect="00B64817">
      <w:headerReference w:type="default" r:id="rId11"/>
      <w:footerReference w:type="default" r:id="rId12"/>
      <w:headerReference w:type="first" r:id="rId13"/>
      <w:pgSz w:w="12240" w:h="15840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805" w:rsidRDefault="00961805" w:rsidP="00B64817">
      <w:r>
        <w:separator/>
      </w:r>
    </w:p>
    <w:p w:rsidR="00961805" w:rsidRDefault="00961805" w:rsidP="00B64817"/>
    <w:p w:rsidR="00961805" w:rsidRDefault="00961805" w:rsidP="00B64817"/>
  </w:endnote>
  <w:endnote w:type="continuationSeparator" w:id="0">
    <w:p w:rsidR="00961805" w:rsidRDefault="00961805" w:rsidP="00B64817">
      <w:r>
        <w:continuationSeparator/>
      </w:r>
    </w:p>
    <w:p w:rsidR="00961805" w:rsidRDefault="00961805" w:rsidP="00B64817"/>
    <w:p w:rsidR="00961805" w:rsidRDefault="00961805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Default="009124DD" w:rsidP="00B6481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22BFE">
      <w:rPr>
        <w:noProof/>
      </w:rPr>
      <w:t>2</w:t>
    </w:r>
    <w:r>
      <w:rPr>
        <w:noProof/>
      </w:rPr>
      <w:fldChar w:fldCharType="end"/>
    </w:r>
  </w:p>
  <w:p w:rsidR="00211A9D" w:rsidRDefault="00211A9D" w:rsidP="00B64817"/>
  <w:p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805" w:rsidRDefault="00961805" w:rsidP="00B64817">
      <w:r>
        <w:separator/>
      </w:r>
    </w:p>
    <w:p w:rsidR="00961805" w:rsidRDefault="00961805" w:rsidP="00B64817"/>
    <w:p w:rsidR="00961805" w:rsidRDefault="00961805" w:rsidP="00B64817"/>
  </w:footnote>
  <w:footnote w:type="continuationSeparator" w:id="0">
    <w:p w:rsidR="00961805" w:rsidRDefault="00961805" w:rsidP="00B64817">
      <w:r>
        <w:continuationSeparator/>
      </w:r>
    </w:p>
    <w:p w:rsidR="00961805" w:rsidRDefault="00961805" w:rsidP="00B64817"/>
    <w:p w:rsidR="00961805" w:rsidRDefault="00961805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Default="002A068F" w:rsidP="00B64817">
    <w:pPr>
      <w:pStyle w:val="Header"/>
    </w:pPr>
  </w:p>
  <w:p w:rsidR="00211A9D" w:rsidRDefault="00211A9D" w:rsidP="00B64817"/>
  <w:p w:rsidR="00211A9D" w:rsidRDefault="00211A9D" w:rsidP="00B648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oup 17" descr="Background image grou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Image" descr="House image for background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Rectangle 31" descr="Washout block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5" descr="Background decoration top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Rectangle 16" descr="Background decoration bottom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19DA27A" id="Group 17" o:spid="_x0000_s1026" alt="Background image group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">
              <v:rect id="Image" o:spid="_x0000_s1027" alt="House image for background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House image for background" recolor="t" rotate="t" type="frame"/>
                <o:lock v:ext="edit" aspectratio="t"/>
              </v:rect>
              <v:rect id="Rectangle 31" o:spid="_x0000_s1028" alt="Washout bloc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Rectangle 15" o:spid="_x0000_s1029" alt="Background decoration top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Background decoration top" recolor="t" rotate="t" type="frame"/>
              </v:rect>
              <v:rect id="Rectangle 16" o:spid="_x0000_s1030" alt="Background decoration bottom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Background decoration bottom" recolor="t" rotate="t" type="frame"/>
              </v:rect>
              <w10:wrap anchorx="page" anchory="page"/>
            </v:group>
          </w:pict>
        </mc:Fallback>
      </mc:AlternateContent>
    </w:r>
    <w:r w:rsidR="00455601"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77D4CC6"/>
    <w:multiLevelType w:val="hybridMultilevel"/>
    <w:tmpl w:val="2A848DE6"/>
    <w:lvl w:ilvl="0" w:tplc="040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0F"/>
    <w:rsid w:val="0005351E"/>
    <w:rsid w:val="00073F5B"/>
    <w:rsid w:val="000B16DE"/>
    <w:rsid w:val="000D4077"/>
    <w:rsid w:val="000E33EA"/>
    <w:rsid w:val="00122BFE"/>
    <w:rsid w:val="0012342A"/>
    <w:rsid w:val="00132B7D"/>
    <w:rsid w:val="0013522E"/>
    <w:rsid w:val="00147717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132BD"/>
    <w:rsid w:val="00335057"/>
    <w:rsid w:val="00341ADC"/>
    <w:rsid w:val="0035796B"/>
    <w:rsid w:val="0036010F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61805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7E1B4F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ndara" w:eastAsia="Candara" w:hAnsi="Candara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3A7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Time">
    <w:name w:val="Time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CC5541"/>
    <w:rPr>
      <w:rFonts w:asciiTheme="majorHAnsi" w:hAnsiTheme="majorHAnsi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dress">
    <w:name w:val="Address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  <w:style w:type="paragraph" w:styleId="ListParagraph">
    <w:name w:val="List Paragraph"/>
    <w:basedOn w:val="Normal"/>
    <w:uiPriority w:val="34"/>
    <w:unhideWhenUsed/>
    <w:qFormat/>
    <w:rsid w:val="00360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m15069\AppData\Roaming\Microsoft\Templates\Zigzag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669D88-354D-4CFF-9A73-9946A0F34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EB9E99-E8AD-449B-B59B-87E490B15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Zigzag event flyer</Template>
  <TotalTime>0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2018-10-15T19:26:00Z</dcterms:created>
  <dcterms:modified xsi:type="dcterms:W3CDTF">2018-10-15T19:35:00Z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